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EF5" w:rsidRDefault="00F13BE3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0">
                <wp:simplePos x="0" y="0"/>
                <wp:positionH relativeFrom="page">
                  <wp:posOffset>107950</wp:posOffset>
                </wp:positionH>
                <wp:positionV relativeFrom="page">
                  <wp:posOffset>3816350</wp:posOffset>
                </wp:positionV>
                <wp:extent cx="86360" cy="0"/>
                <wp:effectExtent l="12700" t="6350" r="5715" b="12700"/>
                <wp:wrapNone/>
                <wp:docPr id="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.5pt,300.5pt" to="15.3pt,3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Fl5EQIAACY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" o:allowoverlap="f">
                <w10:wrap anchorx="page" anchory="page"/>
                <w10:anchorlock/>
              </v:line>
            </w:pict>
          </mc:Fallback>
        </mc:AlternateContent>
      </w:r>
    </w:p>
    <w:p w:rsidR="00A91891" w:rsidRPr="00FE1E96" w:rsidRDefault="00F13BE3" w:rsidP="00C00EF5">
      <w:pPr>
        <w:ind w:hanging="180"/>
        <w:rPr>
          <w:b/>
          <w:i/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5168" behindDoc="0" locked="1" layoutInCell="1" allowOverlap="0">
                <wp:simplePos x="0" y="0"/>
                <wp:positionH relativeFrom="page">
                  <wp:posOffset>5616575</wp:posOffset>
                </wp:positionH>
                <wp:positionV relativeFrom="page">
                  <wp:posOffset>288290</wp:posOffset>
                </wp:positionV>
                <wp:extent cx="1485900" cy="1371600"/>
                <wp:effectExtent l="0" t="2540" r="3175" b="0"/>
                <wp:wrapSquare wrapText="bothSides"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1891" w:rsidRDefault="00F13BE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03350" cy="1409700"/>
                                  <wp:effectExtent l="0" t="0" r="6350" b="0"/>
                                  <wp:docPr id="3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3350" cy="1409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2.25pt;margin-top:22.7pt;width:117pt;height:108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" o:allowoverlap="f" stroked="f">
                <v:textbox inset="0,0,0,0">
                  <w:txbxContent>
                    <w:p w:rsidR="00A91891" w:rsidRDefault="00F13BE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403350" cy="1409700"/>
                            <wp:effectExtent l="0" t="0" r="6350" b="0"/>
                            <wp:docPr id="3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3350" cy="1409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791845</wp:posOffset>
                </wp:positionH>
                <wp:positionV relativeFrom="page">
                  <wp:posOffset>288290</wp:posOffset>
                </wp:positionV>
                <wp:extent cx="4039235" cy="774700"/>
                <wp:effectExtent l="1270" t="2540" r="0" b="381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77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1891" w:rsidRDefault="00F13BE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038600" cy="774700"/>
                                  <wp:effectExtent l="0" t="0" r="0" b="6350"/>
                                  <wp:docPr id="2" name="Bild 2" descr="symbole_ferti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symbole_ferti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38600" cy="774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62.35pt;margin-top:22.7pt;width:318.05pt;height:61pt;z-index:25165414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" stroked="f">
                <v:textbox style="mso-fit-shape-to-text:t" inset="0,0,0,0">
                  <w:txbxContent>
                    <w:p w:rsidR="00A91891" w:rsidRDefault="00F13BE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038600" cy="774700"/>
                            <wp:effectExtent l="0" t="0" r="0" b="6350"/>
                            <wp:docPr id="2" name="Bild 2" descr="symbole_ferti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symbole_ferti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38600" cy="774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C00EF5" w:rsidRPr="00FE1E96">
        <w:rPr>
          <w:rFonts w:ascii="Arial" w:hAnsi="Arial" w:cs="Arial"/>
          <w:sz w:val="12"/>
          <w:szCs w:val="12"/>
        </w:rPr>
        <w:t xml:space="preserve"> </w:t>
      </w:r>
      <w:r w:rsidR="00C00EF5" w:rsidRPr="00FE1E96">
        <w:rPr>
          <w:rFonts w:ascii="Arial" w:hAnsi="Arial" w:cs="Arial"/>
          <w:b/>
          <w:i/>
          <w:sz w:val="12"/>
          <w:szCs w:val="12"/>
        </w:rPr>
        <w:t xml:space="preserve">Handball               </w:t>
      </w:r>
      <w:r w:rsidR="00FE1E96">
        <w:rPr>
          <w:rFonts w:ascii="Arial" w:hAnsi="Arial" w:cs="Arial"/>
          <w:b/>
          <w:i/>
          <w:sz w:val="12"/>
          <w:szCs w:val="12"/>
        </w:rPr>
        <w:t xml:space="preserve">       </w:t>
      </w:r>
      <w:r w:rsidR="00C00EF5" w:rsidRPr="00FE1E96">
        <w:rPr>
          <w:rFonts w:ascii="Arial" w:hAnsi="Arial" w:cs="Arial"/>
          <w:b/>
          <w:i/>
          <w:sz w:val="12"/>
          <w:szCs w:val="12"/>
        </w:rPr>
        <w:t xml:space="preserve">  Leichtathletik       </w:t>
      </w:r>
      <w:r w:rsidR="00FE1E96">
        <w:rPr>
          <w:rFonts w:ascii="Arial" w:hAnsi="Arial" w:cs="Arial"/>
          <w:b/>
          <w:i/>
          <w:sz w:val="12"/>
          <w:szCs w:val="12"/>
        </w:rPr>
        <w:t xml:space="preserve">      </w:t>
      </w:r>
      <w:r w:rsidR="00C00EF5" w:rsidRPr="00FE1E96">
        <w:rPr>
          <w:rFonts w:ascii="Arial" w:hAnsi="Arial" w:cs="Arial"/>
          <w:b/>
          <w:i/>
          <w:sz w:val="12"/>
          <w:szCs w:val="12"/>
        </w:rPr>
        <w:t xml:space="preserve">  Turnen/Gymnastik   </w:t>
      </w:r>
      <w:r w:rsidR="00FE1E96">
        <w:rPr>
          <w:rFonts w:ascii="Arial" w:hAnsi="Arial" w:cs="Arial"/>
          <w:b/>
          <w:i/>
          <w:sz w:val="12"/>
          <w:szCs w:val="12"/>
        </w:rPr>
        <w:t xml:space="preserve">    </w:t>
      </w:r>
      <w:r w:rsidR="00C00EF5" w:rsidRPr="00FE1E96">
        <w:rPr>
          <w:rFonts w:ascii="Arial" w:hAnsi="Arial" w:cs="Arial"/>
          <w:b/>
          <w:i/>
          <w:sz w:val="12"/>
          <w:szCs w:val="12"/>
        </w:rPr>
        <w:t>Volleyball</w:t>
      </w:r>
      <w:r w:rsidR="00C00EF5" w:rsidRPr="00FE1E96">
        <w:rPr>
          <w:rFonts w:ascii="Arial" w:hAnsi="Arial" w:cs="Arial"/>
          <w:b/>
          <w:i/>
          <w:sz w:val="12"/>
          <w:szCs w:val="12"/>
        </w:rPr>
        <w:tab/>
        <w:t xml:space="preserve"> Taekwondo</w:t>
      </w:r>
    </w:p>
    <w:p w:rsidR="00A91891" w:rsidRDefault="00F13BE3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0">
                <wp:simplePos x="0" y="0"/>
                <wp:positionH relativeFrom="page">
                  <wp:posOffset>753110</wp:posOffset>
                </wp:positionH>
                <wp:positionV relativeFrom="page">
                  <wp:posOffset>1356995</wp:posOffset>
                </wp:positionV>
                <wp:extent cx="4229100" cy="342265"/>
                <wp:effectExtent l="635" t="4445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1891" w:rsidRDefault="00A91891">
                            <w:pPr>
                              <w:pStyle w:val="berschrift1"/>
                              <w:ind w:left="0"/>
                            </w:pPr>
                            <w:r>
                              <w:t>Turnverein 1896 e.V. Winterlingen</w:t>
                            </w:r>
                          </w:p>
                          <w:p w:rsidR="00A91891" w:rsidRDefault="00A91891"/>
                        </w:txbxContent>
                      </wps:txbx>
                      <wps:bodyPr rot="0" vert="horz" wrap="square" lIns="0" tIns="0" rIns="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59.3pt;margin-top:106.85pt;width:333pt;height:26.9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" o:allowoverlap="f" stroked="f">
                <v:textbox inset="0,0,0,1mm">
                  <w:txbxContent>
                    <w:p w:rsidR="00A91891" w:rsidRDefault="00A91891">
                      <w:pPr>
                        <w:pStyle w:val="berschrift1"/>
                        <w:ind w:left="0"/>
                      </w:pPr>
                      <w:r>
                        <w:t>Turnverein 1896 e.V. Winterlingen</w:t>
                      </w:r>
                    </w:p>
                    <w:p w:rsidR="00A91891" w:rsidRDefault="00A91891"/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</w:p>
    <w:p w:rsidR="00A91891" w:rsidRDefault="00A91891"/>
    <w:p w:rsidR="00A91891" w:rsidRDefault="00A91891"/>
    <w:p w:rsidR="00A91891" w:rsidRDefault="00A91891"/>
    <w:p w:rsidR="00F13BE3" w:rsidRPr="003E59DE" w:rsidRDefault="00F13BE3" w:rsidP="003E59DE">
      <w:pPr>
        <w:rPr>
          <w:rFonts w:ascii="Calibri" w:eastAsia="Calibri" w:hAnsi="Calibri"/>
          <w:color w:val="1F497D" w:themeColor="text2"/>
          <w:sz w:val="48"/>
          <w:szCs w:val="48"/>
          <w:u w:val="single"/>
          <w:lang w:eastAsia="en-US"/>
        </w:rPr>
      </w:pPr>
      <w:bookmarkStart w:id="0" w:name="_GoBack"/>
      <w:bookmarkEnd w:id="0"/>
      <w:r w:rsidRPr="003E59DE">
        <w:rPr>
          <w:rFonts w:ascii="Calibri" w:eastAsia="Calibri" w:hAnsi="Calibri"/>
          <w:b/>
          <w:color w:val="1F497D"/>
          <w:sz w:val="48"/>
          <w:szCs w:val="48"/>
          <w:u w:val="single"/>
          <w:lang w:eastAsia="en-US"/>
        </w:rPr>
        <w:t>Leitbild</w:t>
      </w:r>
      <w:r w:rsidR="00ED6B60" w:rsidRPr="003E59DE">
        <w:rPr>
          <w:rFonts w:ascii="Calibri" w:eastAsia="Calibri" w:hAnsi="Calibri"/>
          <w:b/>
          <w:color w:val="1F497D"/>
          <w:sz w:val="48"/>
          <w:szCs w:val="48"/>
          <w:u w:val="single"/>
          <w:lang w:eastAsia="en-US"/>
        </w:rPr>
        <w:t xml:space="preserve"> </w:t>
      </w:r>
      <w:r w:rsidRPr="003E59DE">
        <w:rPr>
          <w:rFonts w:ascii="Calibri" w:eastAsia="Calibri" w:hAnsi="Calibri"/>
          <w:color w:val="1F497D" w:themeColor="text2"/>
          <w:sz w:val="48"/>
          <w:szCs w:val="48"/>
          <w:u w:val="single"/>
          <w:lang w:eastAsia="en-US"/>
        </w:rPr>
        <w:t>2015</w:t>
      </w:r>
    </w:p>
    <w:p w:rsidR="00F13BE3" w:rsidRPr="003E59DE" w:rsidRDefault="00F13BE3" w:rsidP="003E59DE">
      <w:pPr>
        <w:spacing w:after="200" w:line="276" w:lineRule="auto"/>
        <w:rPr>
          <w:rFonts w:ascii="Calibri" w:eastAsia="Calibri" w:hAnsi="Calibri"/>
          <w:sz w:val="8"/>
          <w:szCs w:val="8"/>
          <w:lang w:eastAsia="en-US"/>
        </w:rPr>
      </w:pPr>
    </w:p>
    <w:p w:rsidR="00CE0EE9" w:rsidRPr="00ED6B60" w:rsidRDefault="004C55C1" w:rsidP="008C67CC">
      <w:pPr>
        <w:spacing w:after="200" w:line="276" w:lineRule="auto"/>
        <w:rPr>
          <w:rFonts w:ascii="Calibri" w:eastAsia="Calibri" w:hAnsi="Calibri"/>
          <w:b/>
          <w:color w:val="00B050"/>
          <w:sz w:val="32"/>
          <w:szCs w:val="32"/>
          <w:lang w:eastAsia="en-US"/>
        </w:rPr>
      </w:pPr>
      <w:r w:rsidRPr="00ED6B60">
        <w:rPr>
          <w:rFonts w:ascii="Calibri" w:eastAsia="Calibri" w:hAnsi="Calibri"/>
          <w:b/>
          <w:color w:val="00B050"/>
          <w:sz w:val="32"/>
          <w:szCs w:val="32"/>
          <w:lang w:eastAsia="en-US"/>
        </w:rPr>
        <w:t>Vielfalt für alle!</w:t>
      </w:r>
    </w:p>
    <w:p w:rsidR="00A04A64" w:rsidRPr="00ED6B60" w:rsidRDefault="00A04A64" w:rsidP="00ED6B60">
      <w:pPr>
        <w:pStyle w:val="Listenabsatz"/>
        <w:spacing w:after="200" w:line="276" w:lineRule="auto"/>
        <w:jc w:val="both"/>
        <w:rPr>
          <w:rFonts w:ascii="Calibri" w:eastAsia="Calibri" w:hAnsi="Calibri"/>
          <w:color w:val="00B050"/>
          <w:sz w:val="32"/>
          <w:szCs w:val="32"/>
          <w:lang w:eastAsia="en-US"/>
        </w:rPr>
      </w:pPr>
      <w:r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 xml:space="preserve">Der Turnverein Winterlingen möchte </w:t>
      </w:r>
      <w:r w:rsidR="006D70C6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 xml:space="preserve">allen </w:t>
      </w:r>
      <w:r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 xml:space="preserve">Menschen </w:t>
      </w:r>
      <w:r w:rsidR="006E3106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>unte</w:t>
      </w:r>
      <w:r w:rsidR="006E3106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>r</w:t>
      </w:r>
      <w:r w:rsidR="006E3106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>schiedlichsten</w:t>
      </w:r>
      <w:r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 xml:space="preserve"> Alter</w:t>
      </w:r>
      <w:r w:rsidR="006E3106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>s</w:t>
      </w:r>
      <w:r w:rsidR="008A490B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 xml:space="preserve"> und </w:t>
      </w:r>
      <w:r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>unterschiedlich</w:t>
      </w:r>
      <w:r w:rsidR="006E3106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>st</w:t>
      </w:r>
      <w:r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 xml:space="preserve">er Herkunft </w:t>
      </w:r>
      <w:r w:rsidR="00957EF7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>ein vielfä</w:t>
      </w:r>
      <w:r w:rsidR="00957EF7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>l</w:t>
      </w:r>
      <w:r w:rsidR="00957EF7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 xml:space="preserve">tiges </w:t>
      </w:r>
      <w:r w:rsidR="006D70C6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>Sporta</w:t>
      </w:r>
      <w:r w:rsidR="00957EF7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 xml:space="preserve">ngebot </w:t>
      </w:r>
      <w:r w:rsidR="006D70C6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>bieten</w:t>
      </w:r>
      <w:r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 xml:space="preserve">. </w:t>
      </w:r>
    </w:p>
    <w:p w:rsidR="00CE0EE9" w:rsidRPr="00ED6B60" w:rsidRDefault="004C55C1" w:rsidP="008C67CC">
      <w:pPr>
        <w:spacing w:after="200" w:line="276" w:lineRule="auto"/>
        <w:rPr>
          <w:rFonts w:ascii="Calibri" w:eastAsia="Calibri" w:hAnsi="Calibri"/>
          <w:b/>
          <w:color w:val="00B050"/>
          <w:sz w:val="32"/>
          <w:szCs w:val="32"/>
          <w:lang w:eastAsia="en-US"/>
        </w:rPr>
      </w:pPr>
      <w:r w:rsidRPr="00ED6B60">
        <w:rPr>
          <w:rFonts w:ascii="Calibri" w:eastAsia="Calibri" w:hAnsi="Calibri"/>
          <w:b/>
          <w:color w:val="00B050"/>
          <w:sz w:val="32"/>
          <w:szCs w:val="32"/>
          <w:lang w:eastAsia="en-US"/>
        </w:rPr>
        <w:t>Attraktive</w:t>
      </w:r>
      <w:r w:rsidR="00EB490C" w:rsidRPr="00ED6B60">
        <w:rPr>
          <w:rFonts w:ascii="Calibri" w:eastAsia="Calibri" w:hAnsi="Calibri"/>
          <w:b/>
          <w:color w:val="00B050"/>
          <w:sz w:val="32"/>
          <w:szCs w:val="32"/>
          <w:lang w:eastAsia="en-US"/>
        </w:rPr>
        <w:t>r</w:t>
      </w:r>
      <w:r w:rsidRPr="00ED6B60">
        <w:rPr>
          <w:rFonts w:ascii="Calibri" w:eastAsia="Calibri" w:hAnsi="Calibri"/>
          <w:b/>
          <w:color w:val="00B050"/>
          <w:sz w:val="32"/>
          <w:szCs w:val="32"/>
          <w:lang w:eastAsia="en-US"/>
        </w:rPr>
        <w:t xml:space="preserve"> </w:t>
      </w:r>
      <w:r w:rsidR="00EB490C" w:rsidRPr="00ED6B60">
        <w:rPr>
          <w:rFonts w:ascii="Calibri" w:eastAsia="Calibri" w:hAnsi="Calibri"/>
          <w:b/>
          <w:color w:val="00B050"/>
          <w:sz w:val="32"/>
          <w:szCs w:val="32"/>
          <w:lang w:eastAsia="en-US"/>
        </w:rPr>
        <w:t>Breitensport</w:t>
      </w:r>
      <w:r w:rsidR="003E59DE">
        <w:rPr>
          <w:rFonts w:ascii="Calibri" w:eastAsia="Calibri" w:hAnsi="Calibri"/>
          <w:b/>
          <w:color w:val="00B050"/>
          <w:sz w:val="32"/>
          <w:szCs w:val="32"/>
          <w:lang w:eastAsia="en-US"/>
        </w:rPr>
        <w:t>!</w:t>
      </w:r>
    </w:p>
    <w:p w:rsidR="0083258D" w:rsidRPr="00ED6B60" w:rsidRDefault="00EB490C" w:rsidP="00ED6B60">
      <w:pPr>
        <w:pStyle w:val="Listenabsatz"/>
        <w:spacing w:after="200" w:line="276" w:lineRule="auto"/>
        <w:jc w:val="both"/>
        <w:rPr>
          <w:rFonts w:ascii="Calibri" w:eastAsia="Calibri" w:hAnsi="Calibri"/>
          <w:color w:val="00B050"/>
          <w:sz w:val="32"/>
          <w:szCs w:val="32"/>
          <w:lang w:eastAsia="en-US"/>
        </w:rPr>
      </w:pPr>
      <w:r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>Unser</w:t>
      </w:r>
      <w:r w:rsidR="0083258D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 xml:space="preserve"> </w:t>
      </w:r>
      <w:r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>attraktive</w:t>
      </w:r>
      <w:r w:rsidR="00F3248E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>r</w:t>
      </w:r>
      <w:r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 xml:space="preserve"> Breitensport </w:t>
      </w:r>
      <w:r w:rsidR="00F3248E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>kann</w:t>
      </w:r>
      <w:r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 xml:space="preserve"> die </w:t>
      </w:r>
      <w:r w:rsidR="0083258D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>Basis für den Wet</w:t>
      </w:r>
      <w:r w:rsidR="0083258D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>t</w:t>
      </w:r>
      <w:r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>kampf- und Leistungssport legen</w:t>
      </w:r>
      <w:r w:rsidR="0083258D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>.</w:t>
      </w:r>
    </w:p>
    <w:p w:rsidR="00CE0EE9" w:rsidRPr="00ED6B60" w:rsidRDefault="00126FD0" w:rsidP="008C67CC">
      <w:pPr>
        <w:spacing w:after="200" w:line="276" w:lineRule="auto"/>
        <w:rPr>
          <w:rFonts w:ascii="Calibri" w:eastAsia="Calibri" w:hAnsi="Calibri"/>
          <w:b/>
          <w:color w:val="00B050"/>
          <w:sz w:val="32"/>
          <w:szCs w:val="32"/>
          <w:lang w:eastAsia="en-US"/>
        </w:rPr>
      </w:pPr>
      <w:r w:rsidRPr="00ED6B60">
        <w:rPr>
          <w:rFonts w:ascii="Calibri" w:eastAsia="Calibri" w:hAnsi="Calibri"/>
          <w:b/>
          <w:color w:val="00B050"/>
          <w:sz w:val="32"/>
          <w:szCs w:val="32"/>
          <w:lang w:eastAsia="en-US"/>
        </w:rPr>
        <w:t>Freude, Gesundheit &amp; Gemeinschaft</w:t>
      </w:r>
      <w:r w:rsidR="003E59DE">
        <w:rPr>
          <w:rFonts w:ascii="Calibri" w:eastAsia="Calibri" w:hAnsi="Calibri"/>
          <w:b/>
          <w:color w:val="00B050"/>
          <w:sz w:val="32"/>
          <w:szCs w:val="32"/>
          <w:lang w:eastAsia="en-US"/>
        </w:rPr>
        <w:t>!</w:t>
      </w:r>
    </w:p>
    <w:p w:rsidR="00522355" w:rsidRPr="00ED6B60" w:rsidRDefault="00522355" w:rsidP="00ED6B60">
      <w:pPr>
        <w:pStyle w:val="Listenabsatz"/>
        <w:spacing w:after="200" w:line="276" w:lineRule="auto"/>
        <w:jc w:val="both"/>
        <w:rPr>
          <w:rFonts w:ascii="Calibri" w:eastAsia="Calibri" w:hAnsi="Calibri"/>
          <w:color w:val="00B050"/>
          <w:sz w:val="32"/>
          <w:szCs w:val="32"/>
          <w:lang w:eastAsia="en-US"/>
        </w:rPr>
      </w:pPr>
      <w:r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 xml:space="preserve">Begeisterung </w:t>
      </w:r>
      <w:r w:rsidR="000D0934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 xml:space="preserve">an der Bewegung, </w:t>
      </w:r>
      <w:r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>Gemeinschaftsgefühl</w:t>
      </w:r>
      <w:r w:rsidR="00C90446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 xml:space="preserve"> und Tra</w:t>
      </w:r>
      <w:r w:rsidR="00C90446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>i</w:t>
      </w:r>
      <w:r w:rsidR="00C90446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>ningserfolge</w:t>
      </w:r>
      <w:r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 xml:space="preserve"> sowie</w:t>
      </w:r>
      <w:r w:rsidR="00FC6F1E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 xml:space="preserve"> Gesundheit der Mitglieder</w:t>
      </w:r>
      <w:r w:rsidR="00ED6B60">
        <w:rPr>
          <w:rFonts w:ascii="Calibri" w:eastAsia="Calibri" w:hAnsi="Calibri"/>
          <w:color w:val="1F497D"/>
          <w:sz w:val="32"/>
          <w:szCs w:val="32"/>
          <w:lang w:eastAsia="en-US"/>
        </w:rPr>
        <w:t xml:space="preserve"> </w:t>
      </w:r>
      <w:r w:rsidR="000D0934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 xml:space="preserve">sind </w:t>
      </w:r>
      <w:r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>unsere</w:t>
      </w:r>
      <w:r w:rsidR="000D0934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 xml:space="preserve"> Ziele.</w:t>
      </w:r>
      <w:r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 xml:space="preserve"> </w:t>
      </w:r>
    </w:p>
    <w:p w:rsidR="00417974" w:rsidRPr="00ED6B60" w:rsidRDefault="00417974" w:rsidP="008C67CC">
      <w:pPr>
        <w:spacing w:after="200" w:line="276" w:lineRule="auto"/>
        <w:rPr>
          <w:rFonts w:ascii="Calibri" w:eastAsia="Calibri" w:hAnsi="Calibri"/>
          <w:b/>
          <w:color w:val="00B050"/>
          <w:sz w:val="32"/>
          <w:szCs w:val="32"/>
          <w:lang w:eastAsia="en-US"/>
        </w:rPr>
      </w:pPr>
      <w:r w:rsidRPr="00ED6B60">
        <w:rPr>
          <w:rFonts w:ascii="Calibri" w:eastAsia="Calibri" w:hAnsi="Calibri"/>
          <w:b/>
          <w:color w:val="00B050"/>
          <w:sz w:val="32"/>
          <w:szCs w:val="32"/>
          <w:lang w:eastAsia="en-US"/>
        </w:rPr>
        <w:t>Training ist Ehrensache</w:t>
      </w:r>
      <w:r w:rsidR="003E59DE">
        <w:rPr>
          <w:rFonts w:ascii="Calibri" w:eastAsia="Calibri" w:hAnsi="Calibri"/>
          <w:b/>
          <w:color w:val="00B050"/>
          <w:sz w:val="32"/>
          <w:szCs w:val="32"/>
          <w:lang w:eastAsia="en-US"/>
        </w:rPr>
        <w:t>!</w:t>
      </w:r>
    </w:p>
    <w:p w:rsidR="00D56817" w:rsidRPr="00ED6B60" w:rsidRDefault="008467A4" w:rsidP="00ED6B60">
      <w:pPr>
        <w:spacing w:after="200" w:line="276" w:lineRule="auto"/>
        <w:ind w:left="709"/>
        <w:contextualSpacing/>
        <w:jc w:val="both"/>
        <w:rPr>
          <w:rFonts w:ascii="Calibri" w:eastAsia="Calibri" w:hAnsi="Calibri"/>
          <w:color w:val="E36C0A" w:themeColor="accent6" w:themeShade="BF"/>
          <w:sz w:val="32"/>
          <w:szCs w:val="32"/>
          <w:lang w:eastAsia="en-US"/>
        </w:rPr>
      </w:pPr>
      <w:r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 xml:space="preserve">Die Sportler werden durch befähigte und motivierte </w:t>
      </w:r>
      <w:r w:rsidR="000D0934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>Übungsle</w:t>
      </w:r>
      <w:r w:rsidR="000D0934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>i</w:t>
      </w:r>
      <w:r w:rsidR="000D0934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 xml:space="preserve">ter und Trainer </w:t>
      </w:r>
      <w:r w:rsidR="00E134F9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 xml:space="preserve">gemäß unserem Ehrenkodex und internen </w:t>
      </w:r>
      <w:r w:rsidR="00ED6B60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>Rich</w:t>
      </w:r>
      <w:r w:rsidR="00ED6B60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>t</w:t>
      </w:r>
      <w:r w:rsidR="00ED6B60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>linien</w:t>
      </w:r>
      <w:r w:rsidR="00ED6B60">
        <w:rPr>
          <w:rFonts w:ascii="Calibri" w:eastAsia="Calibri" w:hAnsi="Calibri"/>
          <w:color w:val="1F497D"/>
          <w:sz w:val="32"/>
          <w:szCs w:val="32"/>
          <w:lang w:eastAsia="en-US"/>
        </w:rPr>
        <w:t xml:space="preserve"> </w:t>
      </w:r>
      <w:r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>angeleitet</w:t>
      </w:r>
      <w:r w:rsidR="001D25ED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>.</w:t>
      </w:r>
    </w:p>
    <w:p w:rsidR="003E59DE" w:rsidRPr="003E59DE" w:rsidRDefault="003E59DE" w:rsidP="008C67CC">
      <w:pPr>
        <w:spacing w:after="200" w:line="276" w:lineRule="auto"/>
        <w:rPr>
          <w:rFonts w:ascii="Calibri" w:eastAsia="Calibri" w:hAnsi="Calibri"/>
          <w:b/>
          <w:color w:val="00B050"/>
          <w:sz w:val="2"/>
          <w:szCs w:val="2"/>
          <w:lang w:eastAsia="en-US"/>
        </w:rPr>
      </w:pPr>
    </w:p>
    <w:p w:rsidR="00CE0EE9" w:rsidRPr="00ED6B60" w:rsidRDefault="002631CF" w:rsidP="008C67CC">
      <w:pPr>
        <w:spacing w:after="200" w:line="276" w:lineRule="auto"/>
        <w:rPr>
          <w:rFonts w:ascii="Calibri" w:eastAsia="Calibri" w:hAnsi="Calibri"/>
          <w:b/>
          <w:color w:val="00B050"/>
          <w:sz w:val="32"/>
          <w:szCs w:val="32"/>
          <w:lang w:eastAsia="en-US"/>
        </w:rPr>
      </w:pPr>
      <w:r w:rsidRPr="00ED6B60">
        <w:rPr>
          <w:rFonts w:ascii="Calibri" w:eastAsia="Calibri" w:hAnsi="Calibri"/>
          <w:b/>
          <w:color w:val="00B050"/>
          <w:sz w:val="32"/>
          <w:szCs w:val="32"/>
          <w:lang w:eastAsia="en-US"/>
        </w:rPr>
        <w:t>Werte werden gelebt!</w:t>
      </w:r>
    </w:p>
    <w:p w:rsidR="002631CF" w:rsidRPr="00ED6B60" w:rsidRDefault="002A3B4D" w:rsidP="003E59DE">
      <w:pPr>
        <w:pStyle w:val="Listenabsatz"/>
        <w:spacing w:after="200" w:line="276" w:lineRule="auto"/>
        <w:jc w:val="both"/>
        <w:rPr>
          <w:rFonts w:ascii="Calibri" w:eastAsia="Calibri" w:hAnsi="Calibri"/>
          <w:color w:val="00B050"/>
          <w:sz w:val="32"/>
          <w:szCs w:val="32"/>
          <w:lang w:eastAsia="en-US"/>
        </w:rPr>
      </w:pPr>
      <w:r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>Wir sagen ja zu: Höflichkeit</w:t>
      </w:r>
      <w:r w:rsidR="002631CF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>, Wertschätzung</w:t>
      </w:r>
      <w:r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>, Respekt, Fairness, Teamgeist. Wir sagen nein zu: Doping, Suchtmittelmissbrauch, jegliche Formen von Gewalt, Missbrauch und Gefährdung.</w:t>
      </w:r>
      <w:r w:rsidR="002631CF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 xml:space="preserve"> </w:t>
      </w:r>
    </w:p>
    <w:p w:rsidR="00CE0EE9" w:rsidRPr="00ED6B60" w:rsidRDefault="00D56817" w:rsidP="008C67CC">
      <w:pPr>
        <w:spacing w:after="200" w:line="276" w:lineRule="auto"/>
        <w:rPr>
          <w:rFonts w:ascii="Calibri" w:eastAsia="Calibri" w:hAnsi="Calibri"/>
          <w:b/>
          <w:color w:val="00B050"/>
          <w:sz w:val="32"/>
          <w:szCs w:val="32"/>
          <w:lang w:eastAsia="en-US"/>
        </w:rPr>
      </w:pPr>
      <w:r w:rsidRPr="00ED6B60">
        <w:rPr>
          <w:rFonts w:ascii="Calibri" w:eastAsia="Calibri" w:hAnsi="Calibri"/>
          <w:b/>
          <w:color w:val="00B050"/>
          <w:sz w:val="32"/>
          <w:szCs w:val="32"/>
          <w:lang w:eastAsia="en-US"/>
        </w:rPr>
        <w:t>Kooperationen &amp; kulturelles Leben</w:t>
      </w:r>
      <w:r w:rsidR="003E59DE">
        <w:rPr>
          <w:rFonts w:ascii="Calibri" w:eastAsia="Calibri" w:hAnsi="Calibri"/>
          <w:b/>
          <w:color w:val="00B050"/>
          <w:sz w:val="32"/>
          <w:szCs w:val="32"/>
          <w:lang w:eastAsia="en-US"/>
        </w:rPr>
        <w:t>!</w:t>
      </w:r>
    </w:p>
    <w:p w:rsidR="008D519F" w:rsidRPr="00ED6B60" w:rsidRDefault="00FC6F1E" w:rsidP="003E59DE">
      <w:pPr>
        <w:pStyle w:val="Listenabsatz"/>
        <w:spacing w:after="200" w:line="276" w:lineRule="auto"/>
        <w:jc w:val="both"/>
        <w:rPr>
          <w:rFonts w:ascii="Calibri" w:eastAsia="Calibri" w:hAnsi="Calibri"/>
          <w:color w:val="00B050"/>
          <w:sz w:val="32"/>
          <w:szCs w:val="32"/>
          <w:lang w:eastAsia="en-US"/>
        </w:rPr>
      </w:pPr>
      <w:r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 xml:space="preserve">Wir </w:t>
      </w:r>
      <w:r w:rsidR="00D56817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 xml:space="preserve">sind Teil des kulturellen Lebens vor Ort, </w:t>
      </w:r>
      <w:r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 xml:space="preserve">pflegen </w:t>
      </w:r>
      <w:r w:rsidR="00D22E06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>Kooperati</w:t>
      </w:r>
      <w:r w:rsidR="00D22E06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>o</w:t>
      </w:r>
      <w:r w:rsidR="00D22E06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>nen mit</w:t>
      </w:r>
      <w:r w:rsidR="00D56817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 xml:space="preserve"> Sponsoren und</w:t>
      </w:r>
      <w:r w:rsidR="00D22E06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 xml:space="preserve"> anderen Verei</w:t>
      </w:r>
      <w:r w:rsidR="00D56817" w:rsidRPr="00ED6B60">
        <w:rPr>
          <w:rFonts w:ascii="Calibri" w:eastAsia="Calibri" w:hAnsi="Calibri"/>
          <w:color w:val="1F497D"/>
          <w:sz w:val="32"/>
          <w:szCs w:val="32"/>
          <w:lang w:eastAsia="en-US"/>
        </w:rPr>
        <w:t>nen, zur Sicherung der Sportangebote in Zukunft.</w:t>
      </w:r>
    </w:p>
    <w:sectPr w:rsidR="008D519F" w:rsidRPr="00ED6B60" w:rsidSect="003E59DE">
      <w:pgSz w:w="11906" w:h="16838"/>
      <w:pgMar w:top="1417" w:right="128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75C4"/>
    <w:multiLevelType w:val="hybridMultilevel"/>
    <w:tmpl w:val="6276C3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F07240"/>
    <w:multiLevelType w:val="hybridMultilevel"/>
    <w:tmpl w:val="C1289002"/>
    <w:lvl w:ilvl="0" w:tplc="77A686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E8A74DF"/>
    <w:multiLevelType w:val="hybridMultilevel"/>
    <w:tmpl w:val="08E495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984283"/>
    <w:multiLevelType w:val="hybridMultilevel"/>
    <w:tmpl w:val="71ECE0AE"/>
    <w:lvl w:ilvl="0" w:tplc="3266DE7E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  <w:b/>
        <w:color w:val="auto"/>
        <w:sz w:val="24"/>
        <w:szCs w:val="24"/>
      </w:rPr>
    </w:lvl>
    <w:lvl w:ilvl="1" w:tplc="04070001">
      <w:start w:val="1"/>
      <w:numFmt w:val="bullet"/>
      <w:lvlText w:val=""/>
      <w:lvlJc w:val="left"/>
      <w:pPr>
        <w:tabs>
          <w:tab w:val="num" w:pos="2498"/>
        </w:tabs>
        <w:ind w:left="2498" w:hanging="360"/>
      </w:pPr>
      <w:rPr>
        <w:rFonts w:ascii="Symbol" w:hAnsi="Symbol" w:hint="default"/>
      </w:rPr>
    </w:lvl>
    <w:lvl w:ilvl="2" w:tplc="07FCAEA4">
      <w:numFmt w:val="bullet"/>
      <w:lvlText w:val="-"/>
      <w:lvlJc w:val="left"/>
      <w:pPr>
        <w:tabs>
          <w:tab w:val="num" w:pos="3218"/>
        </w:tabs>
        <w:ind w:left="3218" w:hanging="360"/>
      </w:pPr>
      <w:rPr>
        <w:rFonts w:ascii="Arial" w:eastAsia="Times New Roman" w:hAnsi="Arial" w:cs="Arial" w:hint="default"/>
        <w:b w:val="0"/>
        <w:sz w:val="20"/>
      </w:rPr>
    </w:lvl>
    <w:lvl w:ilvl="3" w:tplc="0407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2E6"/>
    <w:rsid w:val="00000CE7"/>
    <w:rsid w:val="00034EC0"/>
    <w:rsid w:val="00055723"/>
    <w:rsid w:val="00056C35"/>
    <w:rsid w:val="00061352"/>
    <w:rsid w:val="00092D2F"/>
    <w:rsid w:val="00094016"/>
    <w:rsid w:val="000D0934"/>
    <w:rsid w:val="000D1283"/>
    <w:rsid w:val="000D18B5"/>
    <w:rsid w:val="00121040"/>
    <w:rsid w:val="00126FD0"/>
    <w:rsid w:val="00184F87"/>
    <w:rsid w:val="001C0D85"/>
    <w:rsid w:val="001D25ED"/>
    <w:rsid w:val="0021748D"/>
    <w:rsid w:val="0022302B"/>
    <w:rsid w:val="0023572B"/>
    <w:rsid w:val="002631CF"/>
    <w:rsid w:val="002A3B4D"/>
    <w:rsid w:val="002B7266"/>
    <w:rsid w:val="002C08A2"/>
    <w:rsid w:val="002D1FAD"/>
    <w:rsid w:val="00316F34"/>
    <w:rsid w:val="00341929"/>
    <w:rsid w:val="00352BCD"/>
    <w:rsid w:val="00357AD5"/>
    <w:rsid w:val="003863B3"/>
    <w:rsid w:val="00394234"/>
    <w:rsid w:val="003B452E"/>
    <w:rsid w:val="003E59DE"/>
    <w:rsid w:val="003F003D"/>
    <w:rsid w:val="003F60B7"/>
    <w:rsid w:val="004045E6"/>
    <w:rsid w:val="00417974"/>
    <w:rsid w:val="00425ADD"/>
    <w:rsid w:val="00437968"/>
    <w:rsid w:val="00490D9D"/>
    <w:rsid w:val="004920E7"/>
    <w:rsid w:val="004C1B3D"/>
    <w:rsid w:val="004C55C1"/>
    <w:rsid w:val="004C5805"/>
    <w:rsid w:val="004F539B"/>
    <w:rsid w:val="005044A1"/>
    <w:rsid w:val="00506C53"/>
    <w:rsid w:val="0052178C"/>
    <w:rsid w:val="00522355"/>
    <w:rsid w:val="00534D76"/>
    <w:rsid w:val="00541D46"/>
    <w:rsid w:val="00565065"/>
    <w:rsid w:val="00630DF3"/>
    <w:rsid w:val="006376FE"/>
    <w:rsid w:val="00695228"/>
    <w:rsid w:val="006B6C19"/>
    <w:rsid w:val="006D5697"/>
    <w:rsid w:val="006D70C6"/>
    <w:rsid w:val="006E3106"/>
    <w:rsid w:val="006E3750"/>
    <w:rsid w:val="007A00C7"/>
    <w:rsid w:val="007D7770"/>
    <w:rsid w:val="00804CD2"/>
    <w:rsid w:val="0083258D"/>
    <w:rsid w:val="008467A4"/>
    <w:rsid w:val="0087713B"/>
    <w:rsid w:val="0088701B"/>
    <w:rsid w:val="00890A47"/>
    <w:rsid w:val="008A490B"/>
    <w:rsid w:val="008C141C"/>
    <w:rsid w:val="008C67CC"/>
    <w:rsid w:val="008D519F"/>
    <w:rsid w:val="008E3540"/>
    <w:rsid w:val="009016C6"/>
    <w:rsid w:val="009151E0"/>
    <w:rsid w:val="009413C2"/>
    <w:rsid w:val="00946CDB"/>
    <w:rsid w:val="0094784B"/>
    <w:rsid w:val="00950FD2"/>
    <w:rsid w:val="00957EF7"/>
    <w:rsid w:val="00970B06"/>
    <w:rsid w:val="0098172F"/>
    <w:rsid w:val="009B10B4"/>
    <w:rsid w:val="009F0688"/>
    <w:rsid w:val="009F1AB9"/>
    <w:rsid w:val="00A04A64"/>
    <w:rsid w:val="00A7417E"/>
    <w:rsid w:val="00A8266C"/>
    <w:rsid w:val="00A841C3"/>
    <w:rsid w:val="00A8497E"/>
    <w:rsid w:val="00A91891"/>
    <w:rsid w:val="00A9730F"/>
    <w:rsid w:val="00AB7018"/>
    <w:rsid w:val="00AC5698"/>
    <w:rsid w:val="00AC7875"/>
    <w:rsid w:val="00B17CB8"/>
    <w:rsid w:val="00B22657"/>
    <w:rsid w:val="00B2505D"/>
    <w:rsid w:val="00B31EDA"/>
    <w:rsid w:val="00B35281"/>
    <w:rsid w:val="00B36668"/>
    <w:rsid w:val="00B47083"/>
    <w:rsid w:val="00B541BB"/>
    <w:rsid w:val="00B90D27"/>
    <w:rsid w:val="00B91D30"/>
    <w:rsid w:val="00B96974"/>
    <w:rsid w:val="00BD0802"/>
    <w:rsid w:val="00BE07C1"/>
    <w:rsid w:val="00C00EF5"/>
    <w:rsid w:val="00C018D8"/>
    <w:rsid w:val="00C34671"/>
    <w:rsid w:val="00C57FCF"/>
    <w:rsid w:val="00C76BF9"/>
    <w:rsid w:val="00C90446"/>
    <w:rsid w:val="00CA5BCF"/>
    <w:rsid w:val="00CA70B6"/>
    <w:rsid w:val="00CD5BCD"/>
    <w:rsid w:val="00CE0EE9"/>
    <w:rsid w:val="00CF58F8"/>
    <w:rsid w:val="00D01A97"/>
    <w:rsid w:val="00D22E06"/>
    <w:rsid w:val="00D277E1"/>
    <w:rsid w:val="00D56817"/>
    <w:rsid w:val="00D72699"/>
    <w:rsid w:val="00D94A64"/>
    <w:rsid w:val="00DA0588"/>
    <w:rsid w:val="00DF363F"/>
    <w:rsid w:val="00E03927"/>
    <w:rsid w:val="00E0530A"/>
    <w:rsid w:val="00E062BD"/>
    <w:rsid w:val="00E134F9"/>
    <w:rsid w:val="00E42935"/>
    <w:rsid w:val="00E656BA"/>
    <w:rsid w:val="00E710C2"/>
    <w:rsid w:val="00E82768"/>
    <w:rsid w:val="00E9526C"/>
    <w:rsid w:val="00EB490C"/>
    <w:rsid w:val="00ED6B60"/>
    <w:rsid w:val="00F016B5"/>
    <w:rsid w:val="00F13BE3"/>
    <w:rsid w:val="00F2619C"/>
    <w:rsid w:val="00F3248E"/>
    <w:rsid w:val="00F856AA"/>
    <w:rsid w:val="00F9420E"/>
    <w:rsid w:val="00FC2471"/>
    <w:rsid w:val="00FC6F1E"/>
    <w:rsid w:val="00FD42E6"/>
    <w:rsid w:val="00FE1E96"/>
    <w:rsid w:val="00FF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ind w:left="-180"/>
      <w:outlineLvl w:val="0"/>
    </w:pPr>
    <w:rPr>
      <w:rFonts w:ascii="Arial" w:hAnsi="Arial" w:cs="Arial"/>
      <w:b/>
      <w:bCs/>
      <w:i/>
      <w:i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spacing w:after="180"/>
    </w:pPr>
    <w:rPr>
      <w:rFonts w:ascii="Arial" w:hAnsi="Arial" w:cs="Arial"/>
      <w:sz w:val="22"/>
    </w:rPr>
  </w:style>
  <w:style w:type="paragraph" w:styleId="Textkrper2">
    <w:name w:val="Body Text 2"/>
    <w:basedOn w:val="Standard"/>
    <w:pPr>
      <w:spacing w:after="60"/>
    </w:pPr>
    <w:rPr>
      <w:rFonts w:ascii="Arial" w:hAnsi="Arial" w:cs="Arial"/>
      <w:sz w:val="16"/>
    </w:rPr>
  </w:style>
  <w:style w:type="character" w:styleId="Hyperlink">
    <w:name w:val="Hyperlink"/>
    <w:rsid w:val="00FD42E6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E0392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E03927"/>
    <w:rPr>
      <w:rFonts w:ascii="Tahoma" w:hAnsi="Tahoma" w:cs="Tahoma"/>
      <w:sz w:val="16"/>
      <w:szCs w:val="16"/>
    </w:rPr>
  </w:style>
  <w:style w:type="paragraph" w:styleId="Blocktext">
    <w:name w:val="Block Text"/>
    <w:basedOn w:val="Standard"/>
    <w:rsid w:val="00F9420E"/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775" w:right="2052"/>
    </w:pPr>
    <w:rPr>
      <w:b/>
      <w:bCs/>
      <w:color w:val="000000"/>
      <w:sz w:val="28"/>
    </w:rPr>
  </w:style>
  <w:style w:type="paragraph" w:styleId="Listenabsatz">
    <w:name w:val="List Paragraph"/>
    <w:basedOn w:val="Standard"/>
    <w:uiPriority w:val="34"/>
    <w:qFormat/>
    <w:rsid w:val="008D519F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8D519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ind w:left="-180"/>
      <w:outlineLvl w:val="0"/>
    </w:pPr>
    <w:rPr>
      <w:rFonts w:ascii="Arial" w:hAnsi="Arial" w:cs="Arial"/>
      <w:b/>
      <w:bCs/>
      <w:i/>
      <w:i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spacing w:after="180"/>
    </w:pPr>
    <w:rPr>
      <w:rFonts w:ascii="Arial" w:hAnsi="Arial" w:cs="Arial"/>
      <w:sz w:val="22"/>
    </w:rPr>
  </w:style>
  <w:style w:type="paragraph" w:styleId="Textkrper2">
    <w:name w:val="Body Text 2"/>
    <w:basedOn w:val="Standard"/>
    <w:pPr>
      <w:spacing w:after="60"/>
    </w:pPr>
    <w:rPr>
      <w:rFonts w:ascii="Arial" w:hAnsi="Arial" w:cs="Arial"/>
      <w:sz w:val="16"/>
    </w:rPr>
  </w:style>
  <w:style w:type="character" w:styleId="Hyperlink">
    <w:name w:val="Hyperlink"/>
    <w:rsid w:val="00FD42E6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E0392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E03927"/>
    <w:rPr>
      <w:rFonts w:ascii="Tahoma" w:hAnsi="Tahoma" w:cs="Tahoma"/>
      <w:sz w:val="16"/>
      <w:szCs w:val="16"/>
    </w:rPr>
  </w:style>
  <w:style w:type="paragraph" w:styleId="Blocktext">
    <w:name w:val="Block Text"/>
    <w:basedOn w:val="Standard"/>
    <w:rsid w:val="00F9420E"/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775" w:right="2052"/>
    </w:pPr>
    <w:rPr>
      <w:b/>
      <w:bCs/>
      <w:color w:val="000000"/>
      <w:sz w:val="28"/>
    </w:rPr>
  </w:style>
  <w:style w:type="paragraph" w:styleId="Listenabsatz">
    <w:name w:val="List Paragraph"/>
    <w:basedOn w:val="Standard"/>
    <w:uiPriority w:val="34"/>
    <w:qFormat/>
    <w:rsid w:val="008D519F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8D519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0.jpeg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Mehli\Eigene%20Dateien\TV%20Winterlingen\TVWBogenmitLogoneu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39D62-25D0-4B1D-96A5-AF5551488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TVWBogenmitLogoneu</Template>
  <TotalTime>0</TotalTime>
  <Pages>1</Pages>
  <Words>153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1121</CharactersWithSpaces>
  <SharedDoc>false</SharedDoc>
  <HLinks>
    <vt:vector size="6" baseType="variant">
      <vt:variant>
        <vt:i4>983117</vt:i4>
      </vt:variant>
      <vt:variant>
        <vt:i4>0</vt:i4>
      </vt:variant>
      <vt:variant>
        <vt:i4>0</vt:i4>
      </vt:variant>
      <vt:variant>
        <vt:i4>5</vt:i4>
      </vt:variant>
      <vt:variant>
        <vt:lpwstr>http://www.tvwinterlingen.de/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Mehler</dc:creator>
  <cp:lastModifiedBy>Peter Mehler</cp:lastModifiedBy>
  <cp:revision>2</cp:revision>
  <cp:lastPrinted>2014-12-14T13:50:00Z</cp:lastPrinted>
  <dcterms:created xsi:type="dcterms:W3CDTF">2015-05-11T06:06:00Z</dcterms:created>
  <dcterms:modified xsi:type="dcterms:W3CDTF">2015-05-11T06:06:00Z</dcterms:modified>
</cp:coreProperties>
</file>